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C4E" w:rsidRDefault="00112C4E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Приложение </w:t>
      </w:r>
    </w:p>
    <w:p w:rsidR="00112C4E" w:rsidRDefault="00112C4E" w:rsidP="002A2350">
      <w:pPr>
        <w:spacing w:after="0"/>
        <w:ind w:left="522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 Закону Курской области</w:t>
      </w:r>
    </w:p>
    <w:p w:rsidR="00112C4E" w:rsidRDefault="00112C4E" w:rsidP="002A2350">
      <w:pPr>
        <w:spacing w:after="0"/>
        <w:ind w:left="522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от 2 июня </w:t>
      </w:r>
      <w:smartTag w:uri="urn:schemas-microsoft-com:office:smarttags" w:element="metricconverter">
        <w:smartTagPr>
          <w:attr w:name="ProductID" w:val="2020 г"/>
        </w:smartTagPr>
        <w:r>
          <w:rPr>
            <w:rFonts w:ascii="Times New Roman" w:hAnsi="Times New Roman"/>
            <w:color w:val="000000"/>
            <w:sz w:val="24"/>
            <w:szCs w:val="24"/>
          </w:rPr>
          <w:t>2020 г</w:t>
        </w:r>
      </w:smartTag>
      <w:r>
        <w:rPr>
          <w:rFonts w:ascii="Times New Roman" w:hAnsi="Times New Roman"/>
          <w:color w:val="000000"/>
          <w:sz w:val="24"/>
          <w:szCs w:val="24"/>
        </w:rPr>
        <w:t>. № 37-ЗКО</w:t>
      </w:r>
    </w:p>
    <w:p w:rsidR="00112C4E" w:rsidRDefault="00112C4E" w:rsidP="002A2350">
      <w:pPr>
        <w:spacing w:after="0"/>
        <w:ind w:left="522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«О порядке получения муниципальным</w:t>
      </w:r>
    </w:p>
    <w:p w:rsidR="00112C4E" w:rsidRDefault="00112C4E" w:rsidP="002A2350">
      <w:pPr>
        <w:spacing w:after="0"/>
        <w:ind w:left="522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служащим Курской области разрешения</w:t>
      </w:r>
    </w:p>
    <w:p w:rsidR="00112C4E" w:rsidRDefault="00112C4E" w:rsidP="002A2350">
      <w:pPr>
        <w:spacing w:after="0"/>
        <w:ind w:left="522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представителя нанимателя на участие</w:t>
      </w:r>
    </w:p>
    <w:p w:rsidR="00112C4E" w:rsidRDefault="00112C4E" w:rsidP="002A2350">
      <w:pPr>
        <w:spacing w:after="0"/>
        <w:ind w:left="522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безвозмездной основе в управлении</w:t>
      </w:r>
    </w:p>
    <w:p w:rsidR="00112C4E" w:rsidRDefault="00112C4E" w:rsidP="002A2350">
      <w:pPr>
        <w:spacing w:after="0"/>
        <w:ind w:left="522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некоммерческой организацией»</w:t>
      </w:r>
    </w:p>
    <w:p w:rsidR="00112C4E" w:rsidRDefault="00112C4E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112C4E" w:rsidRDefault="00112C4E" w:rsidP="00101ED8">
      <w:pPr>
        <w:tabs>
          <w:tab w:val="left" w:pos="5220"/>
        </w:tabs>
        <w:spacing w:after="0"/>
        <w:ind w:left="468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_____________________________________ </w:t>
      </w:r>
    </w:p>
    <w:p w:rsidR="00112C4E" w:rsidRDefault="00112C4E" w:rsidP="00101ED8">
      <w:pPr>
        <w:tabs>
          <w:tab w:val="left" w:pos="5220"/>
        </w:tabs>
        <w:spacing w:after="0" w:line="240" w:lineRule="auto"/>
        <w:ind w:left="468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         (наименование представителя нанимателя) </w:t>
      </w:r>
    </w:p>
    <w:p w:rsidR="00112C4E" w:rsidRDefault="00112C4E" w:rsidP="00101ED8">
      <w:pPr>
        <w:tabs>
          <w:tab w:val="left" w:pos="5220"/>
        </w:tabs>
        <w:spacing w:after="0" w:line="240" w:lineRule="auto"/>
        <w:ind w:left="468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от ____________________________________ </w:t>
      </w:r>
    </w:p>
    <w:p w:rsidR="00112C4E" w:rsidRDefault="00112C4E" w:rsidP="00101ED8">
      <w:pPr>
        <w:tabs>
          <w:tab w:val="left" w:pos="5220"/>
        </w:tabs>
        <w:spacing w:after="0" w:line="240" w:lineRule="auto"/>
        <w:ind w:left="468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          (наименование должности, фамилии, имени, </w:t>
      </w:r>
    </w:p>
    <w:p w:rsidR="00112C4E" w:rsidRDefault="00112C4E" w:rsidP="00101ED8">
      <w:pPr>
        <w:tabs>
          <w:tab w:val="left" w:pos="5220"/>
        </w:tabs>
        <w:spacing w:after="0" w:line="240" w:lineRule="auto"/>
        <w:ind w:left="468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</w:t>
      </w:r>
    </w:p>
    <w:p w:rsidR="00112C4E" w:rsidRDefault="00112C4E" w:rsidP="00101ED8">
      <w:pPr>
        <w:tabs>
          <w:tab w:val="left" w:pos="5220"/>
        </w:tabs>
        <w:spacing w:after="0" w:line="240" w:lineRule="auto"/>
        <w:ind w:left="468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                      отчества (при наличии) </w:t>
      </w:r>
    </w:p>
    <w:p w:rsidR="00112C4E" w:rsidRDefault="00112C4E" w:rsidP="00101ED8">
      <w:pPr>
        <w:tabs>
          <w:tab w:val="left" w:pos="5220"/>
        </w:tabs>
        <w:spacing w:after="0"/>
        <w:ind w:left="468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</w:t>
      </w:r>
    </w:p>
    <w:p w:rsidR="00112C4E" w:rsidRDefault="00112C4E" w:rsidP="00101ED8">
      <w:pPr>
        <w:spacing w:after="0"/>
        <w:ind w:left="468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____________________________________ </w:t>
      </w:r>
    </w:p>
    <w:p w:rsidR="00112C4E" w:rsidRDefault="00112C4E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12C4E" w:rsidRDefault="00112C4E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ЗАЯВЛЕНИЕ</w:t>
      </w:r>
    </w:p>
    <w:p w:rsidR="00112C4E" w:rsidRDefault="00112C4E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 разрешении на участие на безвозмездной основе в управлении</w:t>
      </w:r>
    </w:p>
    <w:p w:rsidR="00112C4E" w:rsidRDefault="00112C4E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некоммерческой организацией</w:t>
      </w:r>
    </w:p>
    <w:p w:rsidR="00112C4E" w:rsidRDefault="00112C4E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112C4E" w:rsidRDefault="00112C4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соответствии с подпунктом «б» пункта 3 части 1 статьи 14 Федерального закона от 2 марта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/>
            <w:color w:val="000000"/>
            <w:sz w:val="24"/>
            <w:szCs w:val="24"/>
          </w:rPr>
          <w:t>2007 г</w:t>
        </w:r>
      </w:smartTag>
      <w:r>
        <w:rPr>
          <w:rFonts w:ascii="Times New Roman" w:hAnsi="Times New Roman"/>
          <w:color w:val="000000"/>
          <w:sz w:val="24"/>
          <w:szCs w:val="24"/>
        </w:rPr>
        <w:t xml:space="preserve">. № 25-ФЗ "О муниципальной службе в Российской Федерации» прошу разрешить мне участие на безвозмездной основе в управлении некоммерческой организацией в качестве 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0"/>
          <w:szCs w:val="20"/>
        </w:rPr>
        <w:t>(указать форму участия муниципального служащего в управлении некоммерческой организацией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 (руководитель, заместитель руководителя, лицо, входящее в состав органа управления некоммерческой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организацией или органов надзора за ее деятельностью), организацией или органов надзора 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</w:t>
      </w:r>
    </w:p>
    <w:p w:rsidR="00112C4E" w:rsidRDefault="00112C4E" w:rsidP="00A8240B">
      <w:pPr>
        <w:spacing w:after="0" w:line="240" w:lineRule="auto"/>
        <w:ind w:left="31680" w:hangingChars="400" w:firstLine="31680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за ее деятельностью), наименование некоммерческой организации, ИНН, адрес места нахождения, 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______________________________________________________________________________.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виды деятельности) </w:t>
      </w:r>
    </w:p>
    <w:p w:rsidR="00112C4E" w:rsidRDefault="00112C4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Участие в управлении некоммерческой организацией будет осуществляться в свободное от исполнения должностных обязанностей время и не повлечет за собой возникновения конфликта интересов или возможности возникновения конфликта интересов. </w:t>
      </w:r>
    </w:p>
    <w:p w:rsidR="00112C4E" w:rsidRDefault="00112C4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При выполнении указанной деятельности обязуюсь соблюдать требования, предусмотренные Федеральным законом от 2 марта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/>
            <w:color w:val="000000"/>
            <w:sz w:val="24"/>
            <w:szCs w:val="24"/>
          </w:rPr>
          <w:t>2007 г</w:t>
        </w:r>
      </w:smartTag>
      <w:r>
        <w:rPr>
          <w:rFonts w:ascii="Times New Roman" w:hAnsi="Times New Roman"/>
          <w:color w:val="000000"/>
          <w:sz w:val="24"/>
          <w:szCs w:val="24"/>
        </w:rPr>
        <w:t xml:space="preserve">.№ 25-ФЗ "О муниципальной службе в Российской Федерации". </w:t>
      </w:r>
    </w:p>
    <w:p w:rsidR="00112C4E" w:rsidRDefault="00112C4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Копии учредительных документов некоммерческой организации, в управлении которой я намерен принимать участие, предусмотренных статьей 14 Федерального закона от 12 января </w:t>
      </w:r>
      <w:smartTag w:uri="urn:schemas-microsoft-com:office:smarttags" w:element="metricconverter">
        <w:smartTagPr>
          <w:attr w:name="ProductID" w:val="1996 г"/>
        </w:smartTagPr>
        <w:r>
          <w:rPr>
            <w:rFonts w:ascii="Times New Roman" w:hAnsi="Times New Roman"/>
            <w:color w:val="000000"/>
            <w:sz w:val="24"/>
            <w:szCs w:val="24"/>
          </w:rPr>
          <w:t>1996 г</w:t>
        </w:r>
      </w:smartTag>
      <w:r>
        <w:rPr>
          <w:rFonts w:ascii="Times New Roman" w:hAnsi="Times New Roman"/>
          <w:color w:val="000000"/>
          <w:sz w:val="24"/>
          <w:szCs w:val="24"/>
        </w:rPr>
        <w:t xml:space="preserve">.№ 7-ФЗ «О некоммерческих организациях», прилагаются. </w:t>
      </w:r>
    </w:p>
    <w:p w:rsidR="00112C4E" w:rsidRDefault="00112C4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12C4E" w:rsidRDefault="00112C4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Приложение: на ___ л. в 1 экз. </w:t>
      </w: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12C4E" w:rsidRDefault="00112C4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«___» ____________ 20__ г. _____________/_________________________ </w:t>
      </w:r>
    </w:p>
    <w:p w:rsidR="00112C4E" w:rsidRDefault="00112C4E" w:rsidP="00A8240B">
      <w:pPr>
        <w:spacing w:after="0"/>
        <w:ind w:firstLineChars="1650" w:firstLine="31680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(подпись) (расшифровка подписи) </w:t>
      </w:r>
    </w:p>
    <w:p w:rsidR="00112C4E" w:rsidRDefault="00112C4E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12C4E" w:rsidRDefault="00112C4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4"/>
          <w:szCs w:val="24"/>
        </w:rPr>
        <w:t>Регистрационный номер в журнале регистрации заявлений __________________________</w:t>
      </w:r>
      <w:bookmarkStart w:id="0" w:name="_GoBack"/>
      <w:bookmarkEnd w:id="0"/>
    </w:p>
    <w:sectPr w:rsidR="00112C4E" w:rsidSect="00CE5A83">
      <w:pgSz w:w="11906" w:h="16838"/>
      <w:pgMar w:top="942" w:right="859" w:bottom="936" w:left="158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2C4E" w:rsidRDefault="00112C4E">
      <w:pPr>
        <w:spacing w:line="240" w:lineRule="auto"/>
      </w:pPr>
      <w:r>
        <w:separator/>
      </w:r>
    </w:p>
  </w:endnote>
  <w:endnote w:type="continuationSeparator" w:id="1">
    <w:p w:rsidR="00112C4E" w:rsidRDefault="00112C4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altName w:val="Lucida Sans Unicod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2C4E" w:rsidRDefault="00112C4E">
      <w:pPr>
        <w:spacing w:after="0"/>
      </w:pPr>
      <w:r>
        <w:separator/>
      </w:r>
    </w:p>
  </w:footnote>
  <w:footnote w:type="continuationSeparator" w:id="1">
    <w:p w:rsidR="00112C4E" w:rsidRDefault="00112C4E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A27"/>
    <w:rsid w:val="000D197C"/>
    <w:rsid w:val="00101ED8"/>
    <w:rsid w:val="00112C4E"/>
    <w:rsid w:val="00172A27"/>
    <w:rsid w:val="001806C0"/>
    <w:rsid w:val="002858CE"/>
    <w:rsid w:val="0029180E"/>
    <w:rsid w:val="002A2350"/>
    <w:rsid w:val="0041397E"/>
    <w:rsid w:val="00476EAA"/>
    <w:rsid w:val="005A45C5"/>
    <w:rsid w:val="0064441D"/>
    <w:rsid w:val="00667544"/>
    <w:rsid w:val="00715A40"/>
    <w:rsid w:val="00723A2F"/>
    <w:rsid w:val="008E4B77"/>
    <w:rsid w:val="00913130"/>
    <w:rsid w:val="009D512A"/>
    <w:rsid w:val="00A153C7"/>
    <w:rsid w:val="00A8240B"/>
    <w:rsid w:val="00B1738F"/>
    <w:rsid w:val="00B45D32"/>
    <w:rsid w:val="00CE5A83"/>
    <w:rsid w:val="00D622A7"/>
    <w:rsid w:val="00D64097"/>
    <w:rsid w:val="00DB264D"/>
    <w:rsid w:val="00E46F05"/>
    <w:rsid w:val="00E8473B"/>
    <w:rsid w:val="00F679DF"/>
    <w:rsid w:val="09AA0102"/>
    <w:rsid w:val="0E395088"/>
    <w:rsid w:val="134F4774"/>
    <w:rsid w:val="1A3B69B4"/>
    <w:rsid w:val="1D2162E3"/>
    <w:rsid w:val="217F268F"/>
    <w:rsid w:val="28D32089"/>
    <w:rsid w:val="454B6373"/>
    <w:rsid w:val="504A25A1"/>
    <w:rsid w:val="57692D50"/>
    <w:rsid w:val="6116130C"/>
    <w:rsid w:val="6BD95889"/>
    <w:rsid w:val="6D341FE0"/>
    <w:rsid w:val="6F3C09EF"/>
    <w:rsid w:val="7519524E"/>
    <w:rsid w:val="784524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Normal Table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5A83"/>
    <w:pPr>
      <w:spacing w:after="200" w:line="276" w:lineRule="auto"/>
    </w:pPr>
    <w:rPr>
      <w:rFonts w:ascii="Calibri" w:hAnsi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E5A83"/>
    <w:pPr>
      <w:spacing w:beforeAutospacing="1" w:after="0" w:afterAutospacing="1" w:line="240" w:lineRule="auto"/>
      <w:outlineLvl w:val="0"/>
    </w:pPr>
    <w:rPr>
      <w:rFonts w:ascii="SimSun" w:hAnsi="SimSun"/>
      <w:b/>
      <w:bCs/>
      <w:kern w:val="32"/>
      <w:sz w:val="48"/>
      <w:szCs w:val="48"/>
      <w:lang w:val="en-US"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styleId="Emphasis">
    <w:name w:val="Emphasis"/>
    <w:basedOn w:val="DefaultParagraphFont"/>
    <w:uiPriority w:val="99"/>
    <w:qFormat/>
    <w:rsid w:val="00CE5A83"/>
    <w:rPr>
      <w:rFonts w:cs="Times New Roman"/>
      <w:i/>
    </w:rPr>
  </w:style>
  <w:style w:type="character" w:styleId="Hyperlink">
    <w:name w:val="Hyperlink"/>
    <w:basedOn w:val="DefaultParagraphFont"/>
    <w:uiPriority w:val="99"/>
    <w:rsid w:val="00CE5A83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uiPriority w:val="99"/>
    <w:rsid w:val="00CE5A83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CE5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CE5A8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rsid w:val="00CE5A83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E5A83"/>
    <w:rPr>
      <w:rFonts w:ascii="Times New Roman" w:hAnsi="Times New Roman" w:cs="Times New Roman"/>
      <w:sz w:val="22"/>
      <w:szCs w:val="22"/>
      <w:lang w:eastAsia="en-US"/>
    </w:rPr>
  </w:style>
  <w:style w:type="paragraph" w:styleId="NormalWeb">
    <w:name w:val="Normal (Web)"/>
    <w:basedOn w:val="Normal"/>
    <w:uiPriority w:val="99"/>
    <w:rsid w:val="00CE5A8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CE5A83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CE5A83"/>
    <w:pPr>
      <w:ind w:left="720"/>
      <w:contextualSpacing/>
    </w:pPr>
  </w:style>
  <w:style w:type="paragraph" w:customStyle="1" w:styleId="ConsPlusTitle">
    <w:name w:val="ConsPlusTitle"/>
    <w:uiPriority w:val="99"/>
    <w:rsid w:val="00CE5A83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3">
    <w:name w:val="3"/>
    <w:basedOn w:val="Normal"/>
    <w:uiPriority w:val="99"/>
    <w:rsid w:val="00CE5A8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CE5A83"/>
    <w:pPr>
      <w:widowControl w:val="0"/>
      <w:autoSpaceDE w:val="0"/>
      <w:autoSpaceDN w:val="0"/>
    </w:pPr>
    <w:rPr>
      <w:rFonts w:ascii="Calibri" w:hAnsi="Calibri" w:cs="Calibri"/>
      <w:szCs w:val="20"/>
    </w:rPr>
  </w:style>
  <w:style w:type="paragraph" w:customStyle="1" w:styleId="paragraph">
    <w:name w:val="paragraph"/>
    <w:basedOn w:val="Normal"/>
    <w:uiPriority w:val="99"/>
    <w:rsid w:val="00CE5A8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normaltextrun">
    <w:name w:val="normaltextrun"/>
    <w:basedOn w:val="DefaultParagraphFont"/>
    <w:uiPriority w:val="99"/>
    <w:rsid w:val="00CE5A83"/>
    <w:rPr>
      <w:rFonts w:cs="Times New Roman"/>
    </w:rPr>
  </w:style>
  <w:style w:type="character" w:customStyle="1" w:styleId="eop">
    <w:name w:val="eop"/>
    <w:basedOn w:val="DefaultParagraphFont"/>
    <w:uiPriority w:val="99"/>
    <w:rsid w:val="00CE5A83"/>
    <w:rPr>
      <w:rFonts w:cs="Times New Roman"/>
    </w:rPr>
  </w:style>
  <w:style w:type="paragraph" w:customStyle="1" w:styleId="Default">
    <w:name w:val="Default"/>
    <w:uiPriority w:val="99"/>
    <w:rsid w:val="00CE5A83"/>
    <w:pPr>
      <w:widowControl w:val="0"/>
      <w:autoSpaceDE w:val="0"/>
      <w:autoSpaceDN w:val="0"/>
      <w:adjustRightInd w:val="0"/>
    </w:pPr>
    <w:rPr>
      <w:rFonts w:ascii="Calibri" w:hAnsi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</TotalTime>
  <Pages>1</Pages>
  <Words>402</Words>
  <Characters>2296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TeeN</dc:creator>
  <cp:keywords/>
  <dc:description/>
  <cp:lastModifiedBy>Администрация</cp:lastModifiedBy>
  <cp:revision>12</cp:revision>
  <cp:lastPrinted>2023-01-31T07:57:00Z</cp:lastPrinted>
  <dcterms:created xsi:type="dcterms:W3CDTF">2022-08-11T10:36:00Z</dcterms:created>
  <dcterms:modified xsi:type="dcterms:W3CDTF">2025-01-30T10:43:00Z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9BA7A6A95267469497CD1DCDA02C335E</vt:lpwstr>
  </property>
</Properties>
</file>